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E3E" w:rsidRPr="00596F9C" w:rsidRDefault="00607E2C" w:rsidP="00242EBD">
      <w:pPr>
        <w:jc w:val="right"/>
      </w:pPr>
      <w:bookmarkStart w:id="0" w:name="_GoBack"/>
      <w:bookmarkEnd w:id="0"/>
      <w:r w:rsidRPr="00596F9C">
        <w:rPr>
          <w:noProof/>
          <w:lang w:eastAsia="de-DE"/>
        </w:rPr>
        <w:drawing>
          <wp:anchor distT="0" distB="0" distL="114300" distR="114300" simplePos="0" relativeHeight="251659776" behindDoc="1" locked="0" layoutInCell="1" allowOverlap="1" wp14:anchorId="7A69C90B" wp14:editId="47529DA3">
            <wp:simplePos x="0" y="0"/>
            <wp:positionH relativeFrom="column">
              <wp:posOffset>4410075</wp:posOffset>
            </wp:positionH>
            <wp:positionV relativeFrom="paragraph">
              <wp:posOffset>-3239770</wp:posOffset>
            </wp:positionV>
            <wp:extent cx="2321560" cy="10662285"/>
            <wp:effectExtent l="0" t="0" r="2540" b="5715"/>
            <wp:wrapNone/>
            <wp:docPr id="4" name="Grafik 4" descr="briefpapier_gand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efpapier_gandh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06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E3E" w:rsidRPr="00596F9C">
        <w:tab/>
      </w:r>
      <w:r w:rsidR="00C257A2">
        <w:t>19</w:t>
      </w:r>
      <w:r w:rsidR="00575E3E" w:rsidRPr="00596F9C">
        <w:t>.</w:t>
      </w:r>
      <w:r w:rsidR="00027958" w:rsidRPr="00596F9C">
        <w:t>0</w:t>
      </w:r>
      <w:r w:rsidR="00C257A2">
        <w:t>2</w:t>
      </w:r>
      <w:r w:rsidR="00575E3E" w:rsidRPr="00596F9C">
        <w:t>.201</w:t>
      </w:r>
      <w:r w:rsidR="00027958" w:rsidRPr="00596F9C">
        <w:t>8</w:t>
      </w:r>
    </w:p>
    <w:p w:rsidR="005F1B53" w:rsidRPr="00596F9C" w:rsidRDefault="001005B7" w:rsidP="007E7873">
      <w:pPr>
        <w:spacing w:after="0"/>
        <w:rPr>
          <w:rFonts w:asciiTheme="minorHAnsi" w:hAnsiTheme="minorHAnsi"/>
          <w:sz w:val="20"/>
          <w:szCs w:val="20"/>
        </w:rPr>
      </w:pPr>
      <w:r w:rsidRPr="00596F9C">
        <w:rPr>
          <w:rFonts w:asciiTheme="minorHAnsi" w:hAnsiTheme="minorHAnsi"/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1" layoutInCell="0" allowOverlap="1" wp14:anchorId="56CC76D2" wp14:editId="7CF73D76">
                <wp:simplePos x="0" y="0"/>
                <wp:positionH relativeFrom="page">
                  <wp:posOffset>828675</wp:posOffset>
                </wp:positionH>
                <wp:positionV relativeFrom="page">
                  <wp:posOffset>2162175</wp:posOffset>
                </wp:positionV>
                <wp:extent cx="2700020" cy="838200"/>
                <wp:effectExtent l="0" t="0" r="508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26A" w:rsidRDefault="00156B30" w:rsidP="002464E9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instrText xml:space="preserve"> ADDRESSBLOCK \f "&lt;&lt;_COMPANY_</w:instrTex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cr/>
                              <w:instrText>&gt;&gt;&lt;&lt;_TITLE0_ &gt;&gt;&lt;&lt;_FIRST0_&gt;&gt;&lt;&lt; _LAST0_&gt;&gt;&lt;&lt; _SUFFIX0_&gt;&gt;</w:instrTex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cr/>
                              <w:instrText>&lt;&lt;_STREET1_</w:instrTex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cr/>
                              <w:instrText>&gt;&gt;&lt;&lt;_STREET2_</w:instrTex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cr/>
                              <w:instrText>&gt;&gt;&lt;&lt;_POSTAL_ &gt;&gt;&lt;&lt;_CITY_&gt;&gt;&lt;&lt;</w:instrTex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cr/>
                              <w:instrText xml:space="preserve">_COUNTRY_&gt;&gt;" \l 1031 \c 2 \e "Deutschland" \d </w:instrTex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F3526A">
                              <w:rPr>
                                <w:rFonts w:asciiTheme="minorHAnsi" w:hAnsiTheme="minorHAnsi"/>
                                <w:noProof/>
                                <w:sz w:val="24"/>
                                <w:szCs w:val="24"/>
                              </w:rPr>
                              <w:t xml:space="preserve">Herr </w:t>
                            </w:r>
                            <w:r w:rsidR="009F04AC">
                              <w:rPr>
                                <w:rFonts w:asciiTheme="minorHAnsi" w:hAnsiTheme="minorHAnsi"/>
                                <w:noProof/>
                                <w:sz w:val="24"/>
                                <w:szCs w:val="24"/>
                              </w:rPr>
                              <w:t>Thorsten Richter</w:t>
                            </w:r>
                          </w:p>
                          <w:p w:rsidR="00156B30" w:rsidRPr="00F5503E" w:rsidRDefault="00F3526A" w:rsidP="002464E9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4"/>
                                <w:szCs w:val="24"/>
                              </w:rPr>
                              <w:t>82</w:t>
                            </w:r>
                            <w:r w:rsidR="009F04AC">
                              <w:rPr>
                                <w:rFonts w:asciiTheme="minorHAnsi" w:hAnsiTheme="minorHAnsi"/>
                                <w:noProof/>
                                <w:sz w:val="24"/>
                                <w:szCs w:val="24"/>
                              </w:rPr>
                              <w:t>256 Fürstenfeldbruck</w:t>
                            </w:r>
                            <w:r w:rsidR="00156B30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5.25pt;margin-top:170.25pt;width:212.6pt;height:6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" o:allowincell="f" stroked="f">
                <v:textbox inset="0,0,0,0">
                  <w:txbxContent>
                    <w:p w:rsidR="00F3526A" w:rsidRDefault="00156B30" w:rsidP="002464E9">
                      <w:pPr>
                        <w:spacing w:after="0" w:line="240" w:lineRule="auto"/>
                        <w:rPr>
                          <w:rFonts w:asciiTheme="minorHAnsi" w:hAnsiTheme="minorHAnsi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instrText xml:space="preserve"> ADDRESSBLOCK \f "&lt;&lt;_COMPANY_</w:instrTex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cr/>
                        <w:instrText>&gt;&gt;&lt;&lt;_TITLE0_ &gt;&gt;&lt;&lt;_FIRST0_&gt;&gt;&lt;&lt; _LAST0_&gt;&gt;&lt;&lt; _SUFFIX0_&gt;&gt;</w:instrTex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cr/>
                        <w:instrText>&lt;&lt;_STREET1_</w:instrTex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cr/>
                        <w:instrText>&gt;&gt;&lt;&lt;_STREET2_</w:instrTex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cr/>
                        <w:instrText>&gt;&gt;&lt;&lt;_POSTAL_ &gt;&gt;&lt;&lt;_CITY_&gt;&gt;&lt;&lt;</w:instrTex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cr/>
                        <w:instrText xml:space="preserve">_COUNTRY_&gt;&gt;" \l 1031 \c 2 \e "Deutschland" \d </w:instrTex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fldChar w:fldCharType="separate"/>
                      </w:r>
                      <w:r w:rsidR="00F3526A">
                        <w:rPr>
                          <w:rFonts w:asciiTheme="minorHAnsi" w:hAnsiTheme="minorHAnsi"/>
                          <w:noProof/>
                          <w:sz w:val="24"/>
                          <w:szCs w:val="24"/>
                        </w:rPr>
                        <w:t xml:space="preserve">Herr </w:t>
                      </w:r>
                      <w:r w:rsidR="009F04AC">
                        <w:rPr>
                          <w:rFonts w:asciiTheme="minorHAnsi" w:hAnsiTheme="minorHAnsi"/>
                          <w:noProof/>
                          <w:sz w:val="24"/>
                          <w:szCs w:val="24"/>
                        </w:rPr>
                        <w:t>Thorsten Richter</w:t>
                      </w:r>
                    </w:p>
                    <w:p w:rsidR="00156B30" w:rsidRPr="00F5503E" w:rsidRDefault="00F3526A" w:rsidP="002464E9">
                      <w:pPr>
                        <w:spacing w:after="0" w:line="240" w:lineRule="auto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sz w:val="24"/>
                          <w:szCs w:val="24"/>
                        </w:rPr>
                        <w:t>82</w:t>
                      </w:r>
                      <w:r w:rsidR="009F04AC">
                        <w:rPr>
                          <w:rFonts w:asciiTheme="minorHAnsi" w:hAnsiTheme="minorHAnsi"/>
                          <w:noProof/>
                          <w:sz w:val="24"/>
                          <w:szCs w:val="24"/>
                        </w:rPr>
                        <w:t>256 Fürstenfeldbruck</w:t>
                      </w:r>
                      <w:r w:rsidR="00156B30">
                        <w:rPr>
                          <w:rFonts w:asciiTheme="minorHAnsi" w:hAnsiTheme="minorHAnsi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Pr="00596F9C">
        <w:rPr>
          <w:rFonts w:asciiTheme="minorHAnsi" w:hAnsiTheme="minorHAnsi"/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 wp14:anchorId="33FDDCA4" wp14:editId="2D065453">
                <wp:simplePos x="0" y="0"/>
                <wp:positionH relativeFrom="page">
                  <wp:posOffset>828040</wp:posOffset>
                </wp:positionH>
                <wp:positionV relativeFrom="page">
                  <wp:posOffset>1987550</wp:posOffset>
                </wp:positionV>
                <wp:extent cx="2700020" cy="144145"/>
                <wp:effectExtent l="8890" t="6350" r="5715" b="11430"/>
                <wp:wrapNone/>
                <wp:docPr id="2" name="Text Box 3" descr="ödp Bayern. Landesgeschäftsstelle, Heuwinkel  6,  94032 Passa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44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30" w:rsidRPr="00B94C1C" w:rsidRDefault="00156B30" w:rsidP="00E94D06">
                            <w:pPr>
                              <w:pStyle w:val="EinfacherAbsatz"/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 w:rsidRPr="00B94C1C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ödp</w:t>
                            </w:r>
                            <w:proofErr w:type="spellEnd"/>
                            <w:r w:rsidRPr="00B94C1C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 KV-FFB,</w:t>
                            </w: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 Gunter Senf, Landsberger Str. 29, 82256  Fürstenfeldbruck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alt="ödp Bayern. Landesgeschäftsstelle, Heuwinkel  6,  94032 Passau" style="position:absolute;margin-left:65.2pt;margin-top:156.5pt;width:212.6pt;height:11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" strokecolor="white">
                <v:textbox inset="0,0,0,0">
                  <w:txbxContent>
                    <w:p w:rsidR="00156B30" w:rsidRPr="00B94C1C" w:rsidRDefault="00156B30" w:rsidP="00E94D06">
                      <w:pPr>
                        <w:pStyle w:val="EinfacherAbsatz"/>
                        <w:rPr>
                          <w:rFonts w:asciiTheme="minorHAnsi" w:hAnsiTheme="minorHAnsi" w:cstheme="minorHAnsi"/>
                        </w:rPr>
                      </w:pPr>
                      <w:proofErr w:type="spellStart"/>
                      <w:r w:rsidRPr="00B94C1C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>ödp</w:t>
                      </w:r>
                      <w:proofErr w:type="spellEnd"/>
                      <w:r w:rsidRPr="00B94C1C"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 KV-FFB,</w:t>
                      </w:r>
                      <w:r>
                        <w:rPr>
                          <w:rFonts w:asciiTheme="minorHAnsi" w:hAnsiTheme="minorHAnsi" w:cstheme="minorHAnsi"/>
                          <w:sz w:val="14"/>
                          <w:szCs w:val="14"/>
                        </w:rPr>
                        <w:t xml:space="preserve"> Gunter Senf, Landsberger Str. 29, 82256  Fürstenfeldbruck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607E2C">
        <w:rPr>
          <w:rFonts w:asciiTheme="minorHAnsi" w:hAnsi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1" layoutInCell="0" allowOverlap="1" wp14:anchorId="1D2B3CE3" wp14:editId="1ECB8358">
                <wp:simplePos x="0" y="0"/>
                <wp:positionH relativeFrom="page">
                  <wp:posOffset>5893435</wp:posOffset>
                </wp:positionH>
                <wp:positionV relativeFrom="page">
                  <wp:posOffset>2054225</wp:posOffset>
                </wp:positionV>
                <wp:extent cx="1440180" cy="3753485"/>
                <wp:effectExtent l="0" t="0" r="7620" b="184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75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56B30" w:rsidRPr="00C93F2A" w:rsidRDefault="00156B30" w:rsidP="00607E2C">
                            <w:pPr>
                              <w:spacing w:after="0" w:line="220" w:lineRule="exact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C93F2A">
                              <w:rPr>
                                <w:rFonts w:cs="Calibri"/>
                                <w:sz w:val="16"/>
                                <w:szCs w:val="16"/>
                              </w:rPr>
                              <w:t>Ökologisch-Demokratische Partei</w:t>
                            </w:r>
                          </w:p>
                          <w:p w:rsidR="00156B30" w:rsidRPr="00C93F2A" w:rsidRDefault="00156B30" w:rsidP="00607E2C">
                            <w:pPr>
                              <w:spacing w:after="0" w:line="220" w:lineRule="exact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C93F2A">
                              <w:rPr>
                                <w:rFonts w:cs="Calibri"/>
                                <w:sz w:val="16"/>
                                <w:szCs w:val="16"/>
                              </w:rPr>
                              <w:t>Kreisverband Fürstenfeldbruck</w:t>
                            </w:r>
                          </w:p>
                          <w:p w:rsidR="00156B30" w:rsidRPr="00C93F2A" w:rsidRDefault="00156B30" w:rsidP="00607E2C">
                            <w:pPr>
                              <w:spacing w:after="0" w:line="220" w:lineRule="exact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</w:p>
                          <w:p w:rsidR="00156B30" w:rsidRPr="00C93F2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</w:pP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1. Vorsitzender</w:t>
                            </w: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br/>
                              <w:t>Gunter Senf</w:t>
                            </w: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br/>
                              <w:t>Landsberger Str. 29</w:t>
                            </w: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br/>
                              <w:t>82256 Fürstenfeldbruck</w:t>
                            </w:r>
                          </w:p>
                          <w:p w:rsidR="00156B30" w:rsidRPr="00D126E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6E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>Tel: 08141/ 36</w:t>
                            </w: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 xml:space="preserve"> 5</w:t>
                            </w:r>
                            <w:r w:rsidRPr="00D126E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D126E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>12</w:t>
                            </w:r>
                          </w:p>
                          <w:p w:rsidR="00156B30" w:rsidRPr="00D126E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6E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>Mobil: 0152/ 21 50 42 36</w:t>
                            </w:r>
                          </w:p>
                          <w:p w:rsidR="00156B30" w:rsidRPr="00D126E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>gunter.</w:t>
                            </w:r>
                            <w:r w:rsidRPr="00D126E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>senf@o</w:t>
                            </w: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>edp.</w:t>
                            </w:r>
                            <w:r w:rsidRPr="00D126E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>de</w:t>
                            </w:r>
                            <w:r w:rsidRPr="00D126E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:rsidR="00156B30" w:rsidRPr="00D126E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6E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D126E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>Stellvertreter</w:t>
                            </w:r>
                            <w:proofErr w:type="spellEnd"/>
                            <w:r w:rsidRPr="00D126E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>:</w:t>
                            </w:r>
                          </w:p>
                          <w:p w:rsidR="00156B30" w:rsidRPr="00D126E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6E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  <w:lang w:val="en-US"/>
                              </w:rPr>
                              <w:t>Jürgen Loos</w:t>
                            </w:r>
                          </w:p>
                          <w:p w:rsidR="00156B30" w:rsidRPr="00C93F2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Ludwigsh</w:t>
                            </w:r>
                            <w:r w:rsidRPr="00D16D21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ö</w:t>
                            </w: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he 8</w:t>
                            </w:r>
                          </w:p>
                          <w:p w:rsidR="00156B30" w:rsidRPr="00C93F2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</w:pP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82256</w:t>
                            </w: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Fürstenfeldbruck</w:t>
                            </w:r>
                          </w:p>
                          <w:p w:rsidR="00156B30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</w:pP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Tel: 0</w:t>
                            </w: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8141</w:t>
                            </w: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 xml:space="preserve"> 89 </w:t>
                            </w: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7 435</w:t>
                            </w:r>
                          </w:p>
                          <w:p w:rsidR="00156B30" w:rsidRPr="00DC6020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</w:pPr>
                            <w:r w:rsidRPr="00DC6020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Mobil: 0160/ 96 67 52 15</w:t>
                            </w:r>
                          </w:p>
                          <w:p w:rsidR="00156B30" w:rsidRPr="00C93F2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j</w:t>
                            </w: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uergen</w:t>
                            </w: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.</w:t>
                            </w: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loos@</w:t>
                            </w:r>
                            <w:r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oedp</w:t>
                            </w: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.de</w:t>
                            </w:r>
                          </w:p>
                          <w:p w:rsidR="00156B30" w:rsidRPr="00C93F2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</w:pPr>
                          </w:p>
                          <w:p w:rsidR="00156B30" w:rsidRPr="00C93F2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</w:pP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Website:</w:t>
                            </w:r>
                          </w:p>
                          <w:p w:rsidR="00156B30" w:rsidRPr="00C93F2A" w:rsidRDefault="00156B30" w:rsidP="00607E2C">
                            <w:pPr>
                              <w:pStyle w:val="EinfacherAbsatz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C93F2A">
                              <w:rPr>
                                <w:rFonts w:ascii="Calibri" w:hAnsi="Calibri" w:cs="Calibri"/>
                                <w:spacing w:val="1"/>
                                <w:sz w:val="16"/>
                                <w:szCs w:val="16"/>
                              </w:rPr>
                              <w:t>www.oedp-ffb.de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464.05pt;margin-top:161.75pt;width:113.4pt;height:295.5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" o:allowincell="f" filled="f" stroked="f">
                <v:textbox inset="0,0,0,0">
                  <w:txbxContent>
                    <w:p w:rsidR="00156B30" w:rsidRPr="00C93F2A" w:rsidRDefault="00156B30" w:rsidP="00607E2C">
                      <w:pPr>
                        <w:spacing w:after="0" w:line="220" w:lineRule="exact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C93F2A">
                        <w:rPr>
                          <w:rFonts w:cs="Calibri"/>
                          <w:sz w:val="16"/>
                          <w:szCs w:val="16"/>
                        </w:rPr>
                        <w:t>Ökologisch-Demokratische Partei</w:t>
                      </w:r>
                    </w:p>
                    <w:p w:rsidR="00156B30" w:rsidRPr="00C93F2A" w:rsidRDefault="00156B30" w:rsidP="00607E2C">
                      <w:pPr>
                        <w:spacing w:after="0" w:line="220" w:lineRule="exact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C93F2A">
                        <w:rPr>
                          <w:rFonts w:cs="Calibri"/>
                          <w:sz w:val="16"/>
                          <w:szCs w:val="16"/>
                        </w:rPr>
                        <w:t>Kreisverband Fürstenfeldbruck</w:t>
                      </w:r>
                    </w:p>
                    <w:p w:rsidR="00156B30" w:rsidRPr="00C93F2A" w:rsidRDefault="00156B30" w:rsidP="00607E2C">
                      <w:pPr>
                        <w:spacing w:after="0" w:line="220" w:lineRule="exact"/>
                        <w:rPr>
                          <w:rFonts w:cs="Calibri"/>
                          <w:sz w:val="16"/>
                          <w:szCs w:val="16"/>
                        </w:rPr>
                      </w:pPr>
                    </w:p>
                    <w:p w:rsidR="00156B30" w:rsidRPr="00C93F2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</w:pP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1. Vorsitzender</w:t>
                      </w: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br/>
                        <w:t>Gunter Senf</w:t>
                      </w: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br/>
                        <w:t>Landsberger Str. 29</w:t>
                      </w: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br/>
                        <w:t>82256 Fürstenfeldbruck</w:t>
                      </w:r>
                    </w:p>
                    <w:p w:rsidR="00156B30" w:rsidRPr="00D126E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</w:pPr>
                      <w:r w:rsidRPr="00D126E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>Tel: 08141/ 36</w:t>
                      </w: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 xml:space="preserve"> 5</w:t>
                      </w:r>
                      <w:r w:rsidRPr="00D126E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D126E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>12</w:t>
                      </w:r>
                    </w:p>
                    <w:p w:rsidR="00156B30" w:rsidRPr="00D126E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</w:pPr>
                      <w:r w:rsidRPr="00D126E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>Mobil: 0152/ 21 50 42 36</w:t>
                      </w:r>
                    </w:p>
                    <w:p w:rsidR="00156B30" w:rsidRPr="00D126E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>gunter.</w:t>
                      </w:r>
                      <w:r w:rsidRPr="00D126E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>senf@o</w:t>
                      </w: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>edp.</w:t>
                      </w:r>
                      <w:r w:rsidRPr="00D126E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>de</w:t>
                      </w:r>
                      <w:r w:rsidRPr="00D126E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:rsidR="00156B30" w:rsidRPr="00D126E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</w:pPr>
                      <w:r w:rsidRPr="00D126E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br/>
                      </w:r>
                      <w:proofErr w:type="spellStart"/>
                      <w:r w:rsidRPr="00D126E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>Stellvertreter</w:t>
                      </w:r>
                      <w:proofErr w:type="spellEnd"/>
                      <w:r w:rsidRPr="00D126E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>:</w:t>
                      </w:r>
                    </w:p>
                    <w:p w:rsidR="00156B30" w:rsidRPr="00D126E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</w:pPr>
                      <w:r w:rsidRPr="00D126E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  <w:lang w:val="en-US"/>
                        </w:rPr>
                        <w:t>Jürgen Loos</w:t>
                      </w:r>
                    </w:p>
                    <w:p w:rsidR="00156B30" w:rsidRPr="00C93F2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Ludwigsh</w:t>
                      </w:r>
                      <w:r w:rsidRPr="00D16D21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ö</w:t>
                      </w: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he 8</w:t>
                      </w:r>
                    </w:p>
                    <w:p w:rsidR="00156B30" w:rsidRPr="00C93F2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</w:pP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82256</w:t>
                      </w: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Fürstenfeldbruck</w:t>
                      </w:r>
                    </w:p>
                    <w:p w:rsidR="00156B30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</w:pP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Tel: 0</w:t>
                      </w: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8141</w:t>
                      </w: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 xml:space="preserve"> 89 </w:t>
                      </w: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7 435</w:t>
                      </w:r>
                    </w:p>
                    <w:p w:rsidR="00156B30" w:rsidRPr="00DC6020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</w:pPr>
                      <w:r w:rsidRPr="00DC6020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Mobil: 0160/ 96 67 52 15</w:t>
                      </w:r>
                    </w:p>
                    <w:p w:rsidR="00156B30" w:rsidRPr="00C93F2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j</w:t>
                      </w: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uergen</w:t>
                      </w: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.</w:t>
                      </w: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loos@</w:t>
                      </w:r>
                      <w:r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oedp</w:t>
                      </w: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.de</w:t>
                      </w:r>
                    </w:p>
                    <w:p w:rsidR="00156B30" w:rsidRPr="00C93F2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</w:pPr>
                    </w:p>
                    <w:p w:rsidR="00156B30" w:rsidRPr="00C93F2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</w:pP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Website:</w:t>
                      </w:r>
                    </w:p>
                    <w:p w:rsidR="00156B30" w:rsidRPr="00C93F2A" w:rsidRDefault="00156B30" w:rsidP="00607E2C">
                      <w:pPr>
                        <w:pStyle w:val="EinfacherAbsatz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C93F2A">
                        <w:rPr>
                          <w:rFonts w:ascii="Calibri" w:hAnsi="Calibri" w:cs="Calibri"/>
                          <w:spacing w:val="1"/>
                          <w:sz w:val="16"/>
                          <w:szCs w:val="16"/>
                        </w:rPr>
                        <w:t>www.oedp-ffb.de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D7E5B" w:rsidRPr="00596F9C">
        <w:rPr>
          <w:rFonts w:asciiTheme="minorHAnsi" w:hAnsiTheme="minorHAnsi"/>
          <w:sz w:val="20"/>
          <w:szCs w:val="20"/>
        </w:rPr>
        <w:t xml:space="preserve">Liebe Mitglieder </w:t>
      </w:r>
      <w:r w:rsidR="00C00CBB">
        <w:rPr>
          <w:rFonts w:asciiTheme="minorHAnsi" w:hAnsiTheme="minorHAnsi"/>
          <w:sz w:val="20"/>
          <w:szCs w:val="20"/>
        </w:rPr>
        <w:t xml:space="preserve">und Freunde </w:t>
      </w:r>
      <w:r w:rsidR="007D7E5B" w:rsidRPr="00596F9C">
        <w:rPr>
          <w:rFonts w:asciiTheme="minorHAnsi" w:hAnsiTheme="minorHAnsi"/>
          <w:sz w:val="20"/>
          <w:szCs w:val="20"/>
        </w:rPr>
        <w:t>des Kreisverbands Fürstenfeldbruck,</w:t>
      </w:r>
    </w:p>
    <w:p w:rsidR="007D7E5B" w:rsidRPr="00596F9C" w:rsidRDefault="007D7E5B" w:rsidP="007E7873">
      <w:pPr>
        <w:spacing w:after="0"/>
        <w:rPr>
          <w:rFonts w:asciiTheme="minorHAnsi" w:hAnsiTheme="minorHAnsi"/>
          <w:sz w:val="20"/>
          <w:szCs w:val="20"/>
        </w:rPr>
      </w:pPr>
    </w:p>
    <w:p w:rsidR="00156B30" w:rsidRPr="00596F9C" w:rsidRDefault="00156B30" w:rsidP="00156B30">
      <w:pPr>
        <w:spacing w:after="100" w:afterAutospacing="1" w:line="240" w:lineRule="auto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Bitte ignorieren Sie die vorherige Einladung. Leider hatte mein Parteikollege, der die Einladung verschickte einen Fehler gemacht und ein falsches Datum genannt. Hier jetzt noch mal berichtigt:</w:t>
      </w:r>
      <w:r>
        <w:rPr>
          <w:rFonts w:asciiTheme="minorHAnsi" w:hAnsiTheme="minorHAnsi"/>
          <w:sz w:val="20"/>
          <w:szCs w:val="20"/>
        </w:rPr>
        <w:br/>
        <w:t xml:space="preserve">Leider waren bei unserem ersten Versuch am Rosenmontag dann doch zu wenige Wahlberechtigte Mitglieder anwesend, um die beiden Direktkandidaten für </w:t>
      </w:r>
      <w:r w:rsidRPr="00596F9C">
        <w:rPr>
          <w:rFonts w:asciiTheme="minorHAnsi" w:hAnsiTheme="minorHAnsi"/>
          <w:sz w:val="20"/>
          <w:szCs w:val="20"/>
        </w:rPr>
        <w:t xml:space="preserve">Landtags- und </w:t>
      </w:r>
      <w:proofErr w:type="spellStart"/>
      <w:r w:rsidRPr="00596F9C">
        <w:rPr>
          <w:rFonts w:asciiTheme="minorHAnsi" w:hAnsiTheme="minorHAnsi"/>
          <w:sz w:val="20"/>
          <w:szCs w:val="20"/>
        </w:rPr>
        <w:t>Bezirkstagswahlen</w:t>
      </w:r>
      <w:proofErr w:type="spellEnd"/>
      <w:r>
        <w:rPr>
          <w:rFonts w:asciiTheme="minorHAnsi" w:hAnsiTheme="minorHAnsi"/>
          <w:sz w:val="20"/>
          <w:szCs w:val="20"/>
        </w:rPr>
        <w:t xml:space="preserve"> </w:t>
      </w:r>
      <w:r w:rsidRPr="00596F9C">
        <w:rPr>
          <w:rFonts w:asciiTheme="minorHAnsi" w:hAnsiTheme="minorHAnsi"/>
          <w:sz w:val="20"/>
          <w:szCs w:val="20"/>
        </w:rPr>
        <w:t xml:space="preserve">in Bayern </w:t>
      </w:r>
      <w:r>
        <w:rPr>
          <w:rFonts w:asciiTheme="minorHAnsi" w:hAnsiTheme="minorHAnsi"/>
          <w:sz w:val="20"/>
          <w:szCs w:val="20"/>
        </w:rPr>
        <w:t>im Oktober 2018 zu wählen.</w:t>
      </w:r>
    </w:p>
    <w:p w:rsidR="00156B30" w:rsidRPr="00596F9C" w:rsidRDefault="00156B30" w:rsidP="00156B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Theme="minorHAnsi" w:hAnsiTheme="minorHAnsi"/>
          <w:sz w:val="20"/>
          <w:szCs w:val="20"/>
        </w:rPr>
      </w:pPr>
      <w:r w:rsidRPr="00596F9C">
        <w:rPr>
          <w:rFonts w:asciiTheme="minorHAnsi" w:hAnsiTheme="minorHAnsi"/>
          <w:sz w:val="20"/>
          <w:szCs w:val="20"/>
        </w:rPr>
        <w:t>Daher laden wir Sie</w:t>
      </w:r>
      <w:r>
        <w:rPr>
          <w:rFonts w:asciiTheme="minorHAnsi" w:hAnsiTheme="minorHAnsi"/>
          <w:sz w:val="20"/>
          <w:szCs w:val="20"/>
        </w:rPr>
        <w:t xml:space="preserve"> hiermit erneut</w:t>
      </w:r>
      <w:r w:rsidRPr="00596F9C">
        <w:rPr>
          <w:rFonts w:asciiTheme="minorHAnsi" w:hAnsiTheme="minorHAnsi"/>
          <w:sz w:val="20"/>
          <w:szCs w:val="20"/>
        </w:rPr>
        <w:t xml:space="preserve"> zur </w:t>
      </w:r>
      <w:r w:rsidRPr="00596F9C">
        <w:rPr>
          <w:rFonts w:asciiTheme="minorHAnsi" w:hAnsiTheme="minorHAnsi"/>
          <w:b/>
          <w:sz w:val="20"/>
          <w:szCs w:val="20"/>
        </w:rPr>
        <w:t>Aufstellungsversammlung</w:t>
      </w:r>
      <w:r w:rsidRPr="00596F9C">
        <w:rPr>
          <w:rFonts w:asciiTheme="minorHAnsi" w:hAnsiTheme="minorHAnsi"/>
          <w:sz w:val="20"/>
          <w:szCs w:val="20"/>
        </w:rPr>
        <w:t xml:space="preserve"> für den Wahlkreis </w:t>
      </w:r>
      <w:proofErr w:type="spellStart"/>
      <w:r w:rsidRPr="00596F9C">
        <w:rPr>
          <w:rFonts w:asciiTheme="minorHAnsi" w:hAnsiTheme="minorHAnsi"/>
          <w:b/>
          <w:sz w:val="20"/>
          <w:szCs w:val="20"/>
        </w:rPr>
        <w:t>Wahlkreis</w:t>
      </w:r>
      <w:proofErr w:type="spellEnd"/>
      <w:r w:rsidRPr="00596F9C">
        <w:rPr>
          <w:rFonts w:asciiTheme="minorHAnsi" w:hAnsiTheme="minorHAnsi"/>
          <w:b/>
          <w:sz w:val="20"/>
          <w:szCs w:val="20"/>
        </w:rPr>
        <w:t xml:space="preserve"> 118 Fürstenfeldbruck-Ost* ein.</w:t>
      </w:r>
      <w:r w:rsidRPr="00596F9C">
        <w:rPr>
          <w:rFonts w:asciiTheme="minorHAnsi" w:hAnsiTheme="minorHAnsi"/>
          <w:sz w:val="20"/>
          <w:szCs w:val="20"/>
        </w:rPr>
        <w:t xml:space="preserve"> </w:t>
      </w:r>
      <w:r w:rsidRPr="00596F9C">
        <w:rPr>
          <w:rFonts w:asciiTheme="minorHAnsi" w:hAnsiTheme="minorHAnsi"/>
          <w:sz w:val="20"/>
          <w:szCs w:val="20"/>
        </w:rPr>
        <w:br/>
        <w:t xml:space="preserve">Alle </w:t>
      </w:r>
      <w:r>
        <w:rPr>
          <w:rFonts w:asciiTheme="minorHAnsi" w:hAnsiTheme="minorHAnsi"/>
          <w:sz w:val="20"/>
          <w:szCs w:val="20"/>
        </w:rPr>
        <w:t>ÖDP</w:t>
      </w:r>
      <w:r w:rsidRPr="00596F9C">
        <w:rPr>
          <w:rFonts w:asciiTheme="minorHAnsi" w:hAnsiTheme="minorHAnsi"/>
          <w:sz w:val="20"/>
          <w:szCs w:val="20"/>
        </w:rPr>
        <w:t xml:space="preserve">-Mitglieder aus </w:t>
      </w:r>
      <w:r w:rsidRPr="00596F9C">
        <w:rPr>
          <w:rFonts w:asciiTheme="minorHAnsi" w:hAnsiTheme="minorHAnsi"/>
          <w:b/>
          <w:sz w:val="20"/>
          <w:szCs w:val="20"/>
        </w:rPr>
        <w:t>diesem</w:t>
      </w:r>
      <w:r w:rsidRPr="00596F9C">
        <w:rPr>
          <w:rFonts w:asciiTheme="minorHAnsi" w:hAnsiTheme="minorHAnsi"/>
          <w:sz w:val="20"/>
          <w:szCs w:val="20"/>
        </w:rPr>
        <w:t xml:space="preserve"> Stimmkreis sind dabei stimmberechtigt, die Versammlung ist öffentlich, auch Gäste sind herzlich willkommen!</w:t>
      </w:r>
    </w:p>
    <w:p w:rsidR="00156B30" w:rsidRPr="00596F9C" w:rsidRDefault="00156B30" w:rsidP="00156B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rFonts w:asciiTheme="minorHAnsi" w:hAnsiTheme="minorHAnsi"/>
          <w:sz w:val="20"/>
          <w:szCs w:val="20"/>
        </w:rPr>
      </w:pPr>
      <w:r w:rsidRPr="00596F9C">
        <w:rPr>
          <w:rFonts w:asciiTheme="minorHAnsi" w:hAnsiTheme="minorHAnsi"/>
          <w:sz w:val="20"/>
          <w:szCs w:val="20"/>
        </w:rPr>
        <w:t xml:space="preserve">Die Aufstellungsversammlung findet statt </w:t>
      </w:r>
      <w:r w:rsidRPr="00AB6FEC">
        <w:rPr>
          <w:rFonts w:asciiTheme="minorHAnsi" w:hAnsiTheme="minorHAnsi"/>
          <w:b/>
          <w:sz w:val="20"/>
          <w:szCs w:val="20"/>
          <w:u w:val="single"/>
        </w:rPr>
        <w:t>am</w:t>
      </w:r>
      <w:r>
        <w:rPr>
          <w:rFonts w:asciiTheme="minorHAnsi" w:hAnsiTheme="minorHAnsi"/>
          <w:b/>
          <w:sz w:val="20"/>
          <w:szCs w:val="20"/>
          <w:u w:val="single"/>
        </w:rPr>
        <w:t xml:space="preserve"> Mittwoch den</w:t>
      </w:r>
      <w:r w:rsidRPr="00AB6FEC">
        <w:rPr>
          <w:rFonts w:asciiTheme="minorHAnsi" w:hAnsiTheme="minorHAnsi"/>
          <w:b/>
          <w:sz w:val="20"/>
          <w:szCs w:val="20"/>
          <w:u w:val="single"/>
        </w:rPr>
        <w:t xml:space="preserve"> 14. März 2018</w:t>
      </w:r>
      <w:r w:rsidRPr="00596F9C">
        <w:rPr>
          <w:rFonts w:asciiTheme="minorHAnsi" w:hAnsiTheme="minorHAnsi"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br/>
      </w:r>
      <w:r w:rsidRPr="00596F9C">
        <w:rPr>
          <w:rFonts w:asciiTheme="minorHAnsi" w:hAnsiTheme="minorHAnsi"/>
          <w:sz w:val="20"/>
          <w:szCs w:val="20"/>
        </w:rPr>
        <w:t xml:space="preserve">um </w:t>
      </w:r>
      <w:r>
        <w:rPr>
          <w:rFonts w:asciiTheme="minorHAnsi" w:hAnsiTheme="minorHAnsi"/>
          <w:sz w:val="20"/>
          <w:szCs w:val="20"/>
        </w:rPr>
        <w:t>19</w:t>
      </w:r>
      <w:r w:rsidRPr="00596F9C">
        <w:rPr>
          <w:rFonts w:asciiTheme="minorHAnsi" w:hAnsiTheme="minorHAnsi"/>
          <w:sz w:val="20"/>
          <w:szCs w:val="20"/>
        </w:rPr>
        <w:t>:</w:t>
      </w:r>
      <w:r>
        <w:rPr>
          <w:rFonts w:asciiTheme="minorHAnsi" w:hAnsiTheme="minorHAnsi"/>
          <w:sz w:val="20"/>
          <w:szCs w:val="20"/>
        </w:rPr>
        <w:t>30</w:t>
      </w:r>
      <w:r w:rsidRPr="00596F9C">
        <w:rPr>
          <w:rFonts w:asciiTheme="minorHAnsi" w:hAnsiTheme="minorHAnsi"/>
          <w:sz w:val="20"/>
          <w:szCs w:val="20"/>
        </w:rPr>
        <w:t xml:space="preserve"> Uhr in der </w:t>
      </w:r>
      <w:r>
        <w:rPr>
          <w:rFonts w:asciiTheme="minorHAnsi" w:hAnsiTheme="minorHAnsi"/>
          <w:sz w:val="20"/>
          <w:szCs w:val="20"/>
        </w:rPr>
        <w:t xml:space="preserve">Gaststätte Unterwirt, </w:t>
      </w:r>
      <w:proofErr w:type="spellStart"/>
      <w:r>
        <w:rPr>
          <w:rFonts w:asciiTheme="minorHAnsi" w:hAnsiTheme="minorHAnsi"/>
          <w:sz w:val="20"/>
          <w:szCs w:val="20"/>
        </w:rPr>
        <w:t>Dortstr</w:t>
      </w:r>
      <w:proofErr w:type="spellEnd"/>
      <w:r>
        <w:rPr>
          <w:rFonts w:asciiTheme="minorHAnsi" w:hAnsiTheme="minorHAnsi"/>
          <w:sz w:val="20"/>
          <w:szCs w:val="20"/>
        </w:rPr>
        <w:t xml:space="preserve">. 33, 82178 Puchheim-Ort  </w:t>
      </w:r>
      <w:r w:rsidRPr="00596F9C">
        <w:rPr>
          <w:rFonts w:asciiTheme="minorHAnsi" w:hAnsiTheme="minorHAnsi"/>
          <w:sz w:val="20"/>
          <w:szCs w:val="20"/>
        </w:rPr>
        <w:t>(</w:t>
      </w:r>
      <w:r>
        <w:rPr>
          <w:rFonts w:asciiTheme="minorHAnsi" w:hAnsiTheme="minorHAnsi"/>
          <w:sz w:val="20"/>
          <w:szCs w:val="20"/>
        </w:rPr>
        <w:t xml:space="preserve">öffentlich erreichbar mit 845X oder 854 von Puchheim </w:t>
      </w:r>
      <w:proofErr w:type="spellStart"/>
      <w:r>
        <w:rPr>
          <w:rFonts w:asciiTheme="minorHAnsi" w:hAnsiTheme="minorHAnsi"/>
          <w:sz w:val="20"/>
          <w:szCs w:val="20"/>
        </w:rPr>
        <w:t>Bhf</w:t>
      </w:r>
      <w:proofErr w:type="spellEnd"/>
      <w:r>
        <w:rPr>
          <w:rFonts w:asciiTheme="minorHAnsi" w:hAnsiTheme="minorHAnsi"/>
          <w:sz w:val="20"/>
          <w:szCs w:val="20"/>
        </w:rPr>
        <w:t xml:space="preserve"> nach Puchheim Ort</w:t>
      </w:r>
      <w:r w:rsidRPr="00596F9C">
        <w:rPr>
          <w:rFonts w:asciiTheme="minorHAnsi" w:hAnsiTheme="minorHAnsi"/>
          <w:sz w:val="20"/>
          <w:szCs w:val="20"/>
        </w:rPr>
        <w:t>).</w:t>
      </w:r>
    </w:p>
    <w:p w:rsidR="00156B30" w:rsidRPr="00596F9C" w:rsidRDefault="00156B30" w:rsidP="00156B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5220"/>
        </w:tabs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596F9C">
        <w:rPr>
          <w:rFonts w:asciiTheme="minorHAnsi" w:hAnsiTheme="minorHAnsi"/>
          <w:sz w:val="20"/>
          <w:szCs w:val="20"/>
          <w:u w:val="single"/>
        </w:rPr>
        <w:t>Tagesordnung:</w:t>
      </w:r>
    </w:p>
    <w:p w:rsidR="00156B30" w:rsidRPr="00596F9C" w:rsidRDefault="00156B30" w:rsidP="00156B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sz w:val="18"/>
          <w:szCs w:val="18"/>
        </w:rPr>
      </w:pPr>
      <w:r w:rsidRPr="00596F9C">
        <w:rPr>
          <w:rFonts w:asciiTheme="minorHAnsi" w:hAnsiTheme="minorHAnsi"/>
          <w:sz w:val="18"/>
          <w:szCs w:val="18"/>
        </w:rPr>
        <w:t>Bildung eines Wahlvorstands</w:t>
      </w:r>
    </w:p>
    <w:p w:rsidR="00156B30" w:rsidRPr="00596F9C" w:rsidRDefault="00156B30" w:rsidP="00156B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sz w:val="18"/>
          <w:szCs w:val="18"/>
        </w:rPr>
      </w:pPr>
      <w:r w:rsidRPr="00596F9C">
        <w:rPr>
          <w:rFonts w:asciiTheme="minorHAnsi" w:hAnsiTheme="minorHAnsi"/>
          <w:sz w:val="18"/>
          <w:szCs w:val="18"/>
        </w:rPr>
        <w:t xml:space="preserve">Wahl eines/r Direktkandidaten(in) für die Landtagswahl 2018 </w:t>
      </w:r>
      <w:r>
        <w:rPr>
          <w:rFonts w:asciiTheme="minorHAnsi" w:hAnsiTheme="minorHAnsi"/>
          <w:sz w:val="18"/>
          <w:szCs w:val="18"/>
        </w:rPr>
        <w:t>im Stimmkreis 118</w:t>
      </w:r>
      <w:r w:rsidRPr="00596F9C">
        <w:rPr>
          <w:rFonts w:asciiTheme="minorHAnsi" w:hAnsiTheme="minorHAnsi"/>
          <w:sz w:val="18"/>
          <w:szCs w:val="18"/>
        </w:rPr>
        <w:t xml:space="preserve"> FFB-Ost</w:t>
      </w:r>
    </w:p>
    <w:p w:rsidR="00156B30" w:rsidRPr="00596F9C" w:rsidRDefault="00156B30" w:rsidP="00156B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sz w:val="18"/>
          <w:szCs w:val="18"/>
        </w:rPr>
      </w:pPr>
      <w:r w:rsidRPr="00596F9C">
        <w:rPr>
          <w:rFonts w:asciiTheme="minorHAnsi" w:hAnsiTheme="minorHAnsi"/>
          <w:sz w:val="18"/>
          <w:szCs w:val="18"/>
        </w:rPr>
        <w:t xml:space="preserve">Wahl eines/r Direktkandidaten(in) für die </w:t>
      </w:r>
      <w:proofErr w:type="spellStart"/>
      <w:r w:rsidRPr="00596F9C">
        <w:rPr>
          <w:rFonts w:asciiTheme="minorHAnsi" w:hAnsiTheme="minorHAnsi"/>
          <w:sz w:val="18"/>
          <w:szCs w:val="18"/>
        </w:rPr>
        <w:t>Bezirkstagswahl</w:t>
      </w:r>
      <w:proofErr w:type="spellEnd"/>
      <w:r w:rsidRPr="00596F9C">
        <w:rPr>
          <w:rFonts w:asciiTheme="minorHAnsi" w:hAnsiTheme="minorHAnsi"/>
          <w:sz w:val="18"/>
          <w:szCs w:val="18"/>
        </w:rPr>
        <w:t xml:space="preserve"> 2018 im Stimm</w:t>
      </w:r>
      <w:r>
        <w:rPr>
          <w:rFonts w:asciiTheme="minorHAnsi" w:hAnsiTheme="minorHAnsi"/>
          <w:sz w:val="18"/>
          <w:szCs w:val="18"/>
        </w:rPr>
        <w:t>kreis 118</w:t>
      </w:r>
      <w:r w:rsidRPr="00596F9C">
        <w:rPr>
          <w:rFonts w:asciiTheme="minorHAnsi" w:hAnsiTheme="minorHAnsi"/>
          <w:sz w:val="18"/>
          <w:szCs w:val="18"/>
        </w:rPr>
        <w:t xml:space="preserve"> FFB-Ost</w:t>
      </w:r>
    </w:p>
    <w:p w:rsidR="00156B30" w:rsidRPr="00596F9C" w:rsidRDefault="00156B30" w:rsidP="00156B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596F9C">
        <w:rPr>
          <w:rFonts w:asciiTheme="minorHAnsi" w:hAnsiTheme="minorHAnsi"/>
          <w:sz w:val="18"/>
          <w:szCs w:val="18"/>
        </w:rPr>
        <w:t>Wahl eines Listenkandidatenvorschlags für die Landtagswahl 2018</w:t>
      </w:r>
      <w:r>
        <w:rPr>
          <w:rFonts w:asciiTheme="minorHAnsi" w:hAnsiTheme="minorHAnsi"/>
          <w:sz w:val="18"/>
          <w:szCs w:val="18"/>
        </w:rPr>
        <w:t>*</w:t>
      </w:r>
    </w:p>
    <w:p w:rsidR="00156B30" w:rsidRDefault="00156B30" w:rsidP="00156B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 w:rsidRPr="00596F9C">
        <w:rPr>
          <w:rFonts w:asciiTheme="minorHAnsi" w:hAnsiTheme="minorHAnsi"/>
          <w:sz w:val="18"/>
          <w:szCs w:val="18"/>
        </w:rPr>
        <w:t xml:space="preserve">Wahl eines Listenkandidatenvorschlags für die </w:t>
      </w:r>
      <w:proofErr w:type="spellStart"/>
      <w:r w:rsidRPr="00596F9C">
        <w:rPr>
          <w:rFonts w:asciiTheme="minorHAnsi" w:hAnsiTheme="minorHAnsi"/>
          <w:sz w:val="18"/>
          <w:szCs w:val="18"/>
        </w:rPr>
        <w:t>Bezirkstagswahl</w:t>
      </w:r>
      <w:proofErr w:type="spellEnd"/>
      <w:r w:rsidRPr="00596F9C">
        <w:rPr>
          <w:rFonts w:asciiTheme="minorHAnsi" w:hAnsiTheme="minorHAnsi"/>
          <w:sz w:val="18"/>
          <w:szCs w:val="18"/>
        </w:rPr>
        <w:t xml:space="preserve"> 2018</w:t>
      </w:r>
      <w:r>
        <w:rPr>
          <w:rFonts w:asciiTheme="minorHAnsi" w:hAnsiTheme="minorHAnsi"/>
          <w:sz w:val="18"/>
          <w:szCs w:val="18"/>
        </w:rPr>
        <w:t>*</w:t>
      </w:r>
    </w:p>
    <w:p w:rsidR="00156B30" w:rsidRPr="00596F9C" w:rsidRDefault="00156B30" w:rsidP="00156B3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(*können auch entfallen)</w:t>
      </w:r>
    </w:p>
    <w:p w:rsidR="00156B30" w:rsidRPr="00596F9C" w:rsidRDefault="00156B30" w:rsidP="00156B30">
      <w:pPr>
        <w:spacing w:after="0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20"/>
          <w:szCs w:val="20"/>
        </w:rPr>
        <w:br/>
      </w:r>
      <w:r w:rsidRPr="00596F9C">
        <w:rPr>
          <w:rFonts w:asciiTheme="minorHAnsi" w:hAnsiTheme="minorHAnsi"/>
          <w:sz w:val="20"/>
          <w:szCs w:val="20"/>
        </w:rPr>
        <w:t>Nach Abschluss der Tagesordnung der Aufstellungsveranstaltung möchten</w:t>
      </w:r>
      <w:r>
        <w:rPr>
          <w:rFonts w:asciiTheme="minorHAnsi" w:hAnsiTheme="minorHAnsi"/>
          <w:sz w:val="20"/>
          <w:szCs w:val="20"/>
        </w:rPr>
        <w:t xml:space="preserve"> wir mit einem kleinen Initiativvortrag die landespolitischen Brennpunkte ansprechen und mit Ihnen diskutieren, die wir im Wahlkampf in den Schwerpunkt der politischen Diskussion setzen wollen.</w:t>
      </w:r>
      <w:r w:rsidRPr="00596F9C">
        <w:rPr>
          <w:rFonts w:asciiTheme="minorHAnsi" w:hAnsiTheme="minorHAnsi"/>
          <w:sz w:val="20"/>
          <w:szCs w:val="20"/>
        </w:rPr>
        <w:br/>
      </w:r>
    </w:p>
    <w:p w:rsidR="00156B30" w:rsidRPr="00596F9C" w:rsidRDefault="00156B30" w:rsidP="00156B30">
      <w:pPr>
        <w:spacing w:after="0"/>
        <w:rPr>
          <w:rFonts w:asciiTheme="minorHAnsi" w:hAnsiTheme="minorHAnsi"/>
          <w:sz w:val="16"/>
          <w:szCs w:val="16"/>
        </w:rPr>
      </w:pPr>
      <w:r w:rsidRPr="00596F9C">
        <w:rPr>
          <w:rFonts w:asciiTheme="minorHAnsi" w:hAnsiTheme="minorHAnsi"/>
          <w:sz w:val="20"/>
          <w:szCs w:val="20"/>
        </w:rPr>
        <w:t>Mit freundlichen Grüßen</w:t>
      </w:r>
    </w:p>
    <w:p w:rsidR="00156B30" w:rsidRPr="00596F9C" w:rsidRDefault="00156B30" w:rsidP="00156B30">
      <w:pPr>
        <w:spacing w:after="0"/>
        <w:rPr>
          <w:rFonts w:asciiTheme="minorHAnsi" w:hAnsiTheme="minorHAnsi"/>
          <w:sz w:val="20"/>
          <w:szCs w:val="20"/>
        </w:rPr>
      </w:pPr>
      <w:r w:rsidRPr="00596F9C">
        <w:rPr>
          <w:rFonts w:asciiTheme="minorHAnsi" w:hAnsiTheme="minorHAnsi"/>
          <w:sz w:val="20"/>
          <w:szCs w:val="20"/>
        </w:rPr>
        <w:t>Gunter Senf, Kreisvorsitzender</w:t>
      </w:r>
    </w:p>
    <w:p w:rsidR="000C0DD6" w:rsidRDefault="000C0DD6" w:rsidP="000C0DD6">
      <w:pPr>
        <w:spacing w:after="0"/>
        <w:rPr>
          <w:rFonts w:ascii="Times New Roman" w:hAnsi="Times New Roman"/>
          <w:sz w:val="20"/>
          <w:szCs w:val="20"/>
        </w:rPr>
      </w:pPr>
    </w:p>
    <w:p w:rsidR="00596F9C" w:rsidRDefault="000C0DD6" w:rsidP="000C0DD6">
      <w:pPr>
        <w:spacing w:after="0"/>
        <w:rPr>
          <w:rFonts w:asciiTheme="minorHAnsi" w:hAnsiTheme="minorHAnsi"/>
          <w:sz w:val="16"/>
          <w:szCs w:val="16"/>
        </w:rPr>
      </w:pPr>
      <w:r w:rsidRPr="00596F9C">
        <w:rPr>
          <w:rFonts w:asciiTheme="minorHAnsi" w:hAnsiTheme="minorHAnsi"/>
          <w:sz w:val="18"/>
          <w:szCs w:val="18"/>
        </w:rPr>
        <w:t>*</w:t>
      </w:r>
      <w:r w:rsidRPr="00596F9C">
        <w:rPr>
          <w:rFonts w:asciiTheme="minorHAnsi" w:hAnsiTheme="minorHAnsi"/>
          <w:sz w:val="16"/>
          <w:szCs w:val="16"/>
        </w:rPr>
        <w:t>Wahlkreis FFB-Ost sind vom Landkreis Fürstenfeldbruck</w:t>
      </w:r>
      <w:r w:rsidR="00A43C2F" w:rsidRPr="00596F9C">
        <w:rPr>
          <w:rFonts w:asciiTheme="minorHAnsi" w:hAnsiTheme="minorHAnsi"/>
          <w:sz w:val="16"/>
          <w:szCs w:val="16"/>
        </w:rPr>
        <w:t xml:space="preserve"> </w:t>
      </w:r>
      <w:r w:rsidRPr="00596F9C">
        <w:rPr>
          <w:rFonts w:asciiTheme="minorHAnsi" w:hAnsiTheme="minorHAnsi"/>
          <w:sz w:val="16"/>
          <w:szCs w:val="16"/>
        </w:rPr>
        <w:t xml:space="preserve">die Gemeinden </w:t>
      </w:r>
      <w:proofErr w:type="spellStart"/>
      <w:r w:rsidRPr="00596F9C">
        <w:rPr>
          <w:rFonts w:asciiTheme="minorHAnsi" w:hAnsiTheme="minorHAnsi"/>
          <w:sz w:val="16"/>
          <w:szCs w:val="16"/>
        </w:rPr>
        <w:t>Alling</w:t>
      </w:r>
      <w:proofErr w:type="spellEnd"/>
      <w:r w:rsidRPr="00596F9C">
        <w:rPr>
          <w:rFonts w:asciiTheme="minorHAnsi" w:hAnsiTheme="minorHAnsi"/>
          <w:sz w:val="16"/>
          <w:szCs w:val="16"/>
        </w:rPr>
        <w:t xml:space="preserve">, </w:t>
      </w:r>
      <w:proofErr w:type="spellStart"/>
      <w:r w:rsidRPr="00596F9C">
        <w:rPr>
          <w:rFonts w:asciiTheme="minorHAnsi" w:hAnsiTheme="minorHAnsi"/>
          <w:sz w:val="16"/>
          <w:szCs w:val="16"/>
        </w:rPr>
        <w:t>Egenhofen</w:t>
      </w:r>
      <w:proofErr w:type="spellEnd"/>
      <w:r w:rsidRPr="00596F9C">
        <w:rPr>
          <w:rFonts w:asciiTheme="minorHAnsi" w:hAnsiTheme="minorHAnsi"/>
          <w:sz w:val="16"/>
          <w:szCs w:val="16"/>
        </w:rPr>
        <w:t xml:space="preserve">, </w:t>
      </w:r>
      <w:proofErr w:type="spellStart"/>
      <w:r w:rsidRPr="00596F9C">
        <w:rPr>
          <w:rFonts w:asciiTheme="minorHAnsi" w:hAnsiTheme="minorHAnsi"/>
          <w:sz w:val="16"/>
          <w:szCs w:val="16"/>
        </w:rPr>
        <w:t>Eichenau</w:t>
      </w:r>
      <w:proofErr w:type="spellEnd"/>
      <w:r w:rsidRPr="00596F9C">
        <w:rPr>
          <w:rFonts w:asciiTheme="minorHAnsi" w:hAnsiTheme="minorHAnsi"/>
          <w:sz w:val="16"/>
          <w:szCs w:val="16"/>
        </w:rPr>
        <w:t xml:space="preserve">, Emmering, Germering, Gröbenzell, </w:t>
      </w:r>
      <w:proofErr w:type="spellStart"/>
      <w:r w:rsidRPr="00596F9C">
        <w:rPr>
          <w:rFonts w:asciiTheme="minorHAnsi" w:hAnsiTheme="minorHAnsi"/>
          <w:sz w:val="16"/>
          <w:szCs w:val="16"/>
        </w:rPr>
        <w:t>Maisach</w:t>
      </w:r>
      <w:proofErr w:type="spellEnd"/>
      <w:r w:rsidRPr="00596F9C">
        <w:rPr>
          <w:rFonts w:asciiTheme="minorHAnsi" w:hAnsiTheme="minorHAnsi"/>
          <w:sz w:val="16"/>
          <w:szCs w:val="16"/>
        </w:rPr>
        <w:t xml:space="preserve">, Olching, Puchheim, die Verwaltungsgemeinschaft </w:t>
      </w:r>
      <w:proofErr w:type="spellStart"/>
      <w:r w:rsidRPr="00596F9C">
        <w:rPr>
          <w:rFonts w:asciiTheme="minorHAnsi" w:hAnsiTheme="minorHAnsi"/>
          <w:sz w:val="16"/>
          <w:szCs w:val="16"/>
        </w:rPr>
        <w:t>Mammendorf</w:t>
      </w:r>
      <w:proofErr w:type="spellEnd"/>
      <w:r w:rsidRPr="00596F9C">
        <w:rPr>
          <w:rFonts w:asciiTheme="minorHAnsi" w:hAnsiTheme="minorHAnsi"/>
          <w:sz w:val="16"/>
          <w:szCs w:val="16"/>
        </w:rPr>
        <w:t xml:space="preserve"> (= </w:t>
      </w:r>
      <w:proofErr w:type="spellStart"/>
      <w:r w:rsidRPr="00596F9C">
        <w:rPr>
          <w:rFonts w:asciiTheme="minorHAnsi" w:hAnsiTheme="minorHAnsi"/>
          <w:sz w:val="16"/>
          <w:szCs w:val="16"/>
        </w:rPr>
        <w:t>Adelshofen</w:t>
      </w:r>
      <w:proofErr w:type="spellEnd"/>
      <w:r w:rsidRPr="00596F9C">
        <w:rPr>
          <w:rFonts w:asciiTheme="minorHAnsi" w:hAnsiTheme="minorHAnsi"/>
          <w:sz w:val="16"/>
          <w:szCs w:val="16"/>
        </w:rPr>
        <w:t xml:space="preserve">, </w:t>
      </w:r>
      <w:proofErr w:type="spellStart"/>
      <w:r w:rsidRPr="00596F9C">
        <w:rPr>
          <w:rFonts w:asciiTheme="minorHAnsi" w:hAnsiTheme="minorHAnsi"/>
          <w:sz w:val="16"/>
          <w:szCs w:val="16"/>
        </w:rPr>
        <w:t>Althegnenberg</w:t>
      </w:r>
      <w:proofErr w:type="spellEnd"/>
      <w:r w:rsidRPr="00596F9C">
        <w:rPr>
          <w:rFonts w:asciiTheme="minorHAnsi" w:hAnsiTheme="minorHAnsi"/>
          <w:sz w:val="16"/>
          <w:szCs w:val="16"/>
        </w:rPr>
        <w:t xml:space="preserve">, </w:t>
      </w:r>
      <w:proofErr w:type="spellStart"/>
      <w:r w:rsidRPr="00596F9C">
        <w:rPr>
          <w:rFonts w:asciiTheme="minorHAnsi" w:hAnsiTheme="minorHAnsi"/>
          <w:sz w:val="16"/>
          <w:szCs w:val="16"/>
        </w:rPr>
        <w:t>Hattenhofen</w:t>
      </w:r>
      <w:proofErr w:type="spellEnd"/>
      <w:r w:rsidRPr="00596F9C">
        <w:rPr>
          <w:rFonts w:asciiTheme="minorHAnsi" w:hAnsiTheme="minorHAnsi"/>
          <w:sz w:val="16"/>
          <w:szCs w:val="16"/>
        </w:rPr>
        <w:t xml:space="preserve">, </w:t>
      </w:r>
      <w:proofErr w:type="spellStart"/>
      <w:r w:rsidRPr="00596F9C">
        <w:rPr>
          <w:rFonts w:asciiTheme="minorHAnsi" w:hAnsiTheme="minorHAnsi"/>
          <w:sz w:val="16"/>
          <w:szCs w:val="16"/>
        </w:rPr>
        <w:t>Jesenwang</w:t>
      </w:r>
      <w:proofErr w:type="spellEnd"/>
      <w:r w:rsidRPr="00596F9C">
        <w:rPr>
          <w:rFonts w:asciiTheme="minorHAnsi" w:hAnsiTheme="minorHAnsi"/>
          <w:sz w:val="16"/>
          <w:szCs w:val="16"/>
        </w:rPr>
        <w:t xml:space="preserve">, </w:t>
      </w:r>
      <w:proofErr w:type="spellStart"/>
      <w:r w:rsidRPr="00596F9C">
        <w:rPr>
          <w:rFonts w:asciiTheme="minorHAnsi" w:hAnsiTheme="minorHAnsi"/>
          <w:sz w:val="16"/>
          <w:szCs w:val="16"/>
        </w:rPr>
        <w:t>Landsberied</w:t>
      </w:r>
      <w:proofErr w:type="spellEnd"/>
      <w:r w:rsidRPr="00596F9C">
        <w:rPr>
          <w:rFonts w:asciiTheme="minorHAnsi" w:hAnsiTheme="minorHAnsi"/>
          <w:sz w:val="16"/>
          <w:szCs w:val="16"/>
        </w:rPr>
        <w:t xml:space="preserve">, </w:t>
      </w:r>
      <w:proofErr w:type="spellStart"/>
      <w:r w:rsidRPr="00596F9C">
        <w:rPr>
          <w:rFonts w:asciiTheme="minorHAnsi" w:hAnsiTheme="minorHAnsi"/>
          <w:sz w:val="16"/>
          <w:szCs w:val="16"/>
        </w:rPr>
        <w:t>Mammendorf</w:t>
      </w:r>
      <w:proofErr w:type="spellEnd"/>
      <w:r w:rsidRPr="00596F9C">
        <w:rPr>
          <w:rFonts w:asciiTheme="minorHAnsi" w:hAnsiTheme="minorHAnsi"/>
          <w:sz w:val="16"/>
          <w:szCs w:val="16"/>
        </w:rPr>
        <w:t xml:space="preserve">, </w:t>
      </w:r>
      <w:proofErr w:type="spellStart"/>
      <w:r w:rsidR="00596F9C" w:rsidRPr="00596F9C">
        <w:rPr>
          <w:rFonts w:asciiTheme="minorHAnsi" w:hAnsiTheme="minorHAnsi"/>
          <w:sz w:val="16"/>
          <w:szCs w:val="16"/>
        </w:rPr>
        <w:t>M</w:t>
      </w:r>
      <w:r w:rsidRPr="00596F9C">
        <w:rPr>
          <w:rFonts w:asciiTheme="minorHAnsi" w:hAnsiTheme="minorHAnsi"/>
          <w:sz w:val="16"/>
          <w:szCs w:val="16"/>
        </w:rPr>
        <w:t>ittelstetten</w:t>
      </w:r>
      <w:proofErr w:type="spellEnd"/>
      <w:r w:rsidRPr="00596F9C">
        <w:rPr>
          <w:rFonts w:asciiTheme="minorHAnsi" w:hAnsiTheme="minorHAnsi"/>
          <w:sz w:val="16"/>
          <w:szCs w:val="16"/>
        </w:rPr>
        <w:t>, Oberschweinbach</w:t>
      </w:r>
    </w:p>
    <w:sectPr w:rsidR="00596F9C" w:rsidSect="005F1B53">
      <w:pgSz w:w="11906" w:h="16838" w:code="9"/>
      <w:pgMar w:top="5387" w:right="3686" w:bottom="153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B73" w:rsidRDefault="008E3B73" w:rsidP="005F1B53">
      <w:pPr>
        <w:spacing w:after="0" w:line="240" w:lineRule="auto"/>
      </w:pPr>
      <w:r>
        <w:separator/>
      </w:r>
    </w:p>
  </w:endnote>
  <w:endnote w:type="continuationSeparator" w:id="0">
    <w:p w:rsidR="008E3B73" w:rsidRDefault="008E3B73" w:rsidP="005F1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AE74650-1400-4E99-BF8B-0938BBFA50B7}"/>
    <w:embedBold r:id="rId2" w:fontKey="{6A96FC2C-4E51-496C-8D5F-561E4D0212D2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89CC0BD-FA4D-41ED-A542-7BAAB04AE7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B14365-B6E7-40EE-AEFA-6CF4D54E6401}"/>
    <w:embedItalic r:id="rId5" w:fontKey="{97045CC8-AD2D-4287-868E-1E964F6F596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B73" w:rsidRDefault="008E3B73" w:rsidP="005F1B53">
      <w:pPr>
        <w:spacing w:after="0" w:line="240" w:lineRule="auto"/>
      </w:pPr>
      <w:r>
        <w:separator/>
      </w:r>
    </w:p>
  </w:footnote>
  <w:footnote w:type="continuationSeparator" w:id="0">
    <w:p w:rsidR="008E3B73" w:rsidRDefault="008E3B73" w:rsidP="005F1B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FC6"/>
    <w:rsid w:val="00023B72"/>
    <w:rsid w:val="00027958"/>
    <w:rsid w:val="0005397F"/>
    <w:rsid w:val="000C0DD6"/>
    <w:rsid w:val="001005B7"/>
    <w:rsid w:val="001479FA"/>
    <w:rsid w:val="00156B30"/>
    <w:rsid w:val="00242EBD"/>
    <w:rsid w:val="002464E9"/>
    <w:rsid w:val="00292D0A"/>
    <w:rsid w:val="004067EF"/>
    <w:rsid w:val="004C0D2B"/>
    <w:rsid w:val="004F55D1"/>
    <w:rsid w:val="00575E3E"/>
    <w:rsid w:val="0058557D"/>
    <w:rsid w:val="00596F9C"/>
    <w:rsid w:val="005D33AB"/>
    <w:rsid w:val="005F1B53"/>
    <w:rsid w:val="005F295A"/>
    <w:rsid w:val="00607E2C"/>
    <w:rsid w:val="006259F8"/>
    <w:rsid w:val="0068163C"/>
    <w:rsid w:val="006F0BF0"/>
    <w:rsid w:val="007C2EAE"/>
    <w:rsid w:val="007D7E5B"/>
    <w:rsid w:val="007E7873"/>
    <w:rsid w:val="008558F0"/>
    <w:rsid w:val="008E3B73"/>
    <w:rsid w:val="00954D6E"/>
    <w:rsid w:val="009A12A6"/>
    <w:rsid w:val="009F04AC"/>
    <w:rsid w:val="00A43C2F"/>
    <w:rsid w:val="00A46158"/>
    <w:rsid w:val="00A50E6B"/>
    <w:rsid w:val="00A71AF8"/>
    <w:rsid w:val="00AB4D47"/>
    <w:rsid w:val="00AC49F3"/>
    <w:rsid w:val="00B06131"/>
    <w:rsid w:val="00B57FC6"/>
    <w:rsid w:val="00B94C1C"/>
    <w:rsid w:val="00BF6A13"/>
    <w:rsid w:val="00C00CBB"/>
    <w:rsid w:val="00C2551B"/>
    <w:rsid w:val="00C257A2"/>
    <w:rsid w:val="00CD2DF1"/>
    <w:rsid w:val="00CE7A11"/>
    <w:rsid w:val="00D26EF1"/>
    <w:rsid w:val="00D712AE"/>
    <w:rsid w:val="00E94D06"/>
    <w:rsid w:val="00F3526A"/>
    <w:rsid w:val="00F5503E"/>
    <w:rsid w:val="00FC4676"/>
    <w:rsid w:val="00FE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6EF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3B72"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uiPriority w:val="99"/>
    <w:rsid w:val="00023B72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unhideWhenUsed/>
    <w:rsid w:val="005F1B5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F1B53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5F1B5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F1B53"/>
    <w:rPr>
      <w:sz w:val="22"/>
      <w:szCs w:val="22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2E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2E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26EF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3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3B72"/>
    <w:rPr>
      <w:rFonts w:ascii="Tahoma" w:hAnsi="Tahoma" w:cs="Tahoma"/>
      <w:sz w:val="16"/>
      <w:szCs w:val="16"/>
    </w:rPr>
  </w:style>
  <w:style w:type="paragraph" w:customStyle="1" w:styleId="EinfacherAbsatz">
    <w:name w:val="[Einfacher Absatz]"/>
    <w:basedOn w:val="Standard"/>
    <w:uiPriority w:val="99"/>
    <w:rsid w:val="00023B72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unhideWhenUsed/>
    <w:rsid w:val="005F1B5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F1B53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5F1B5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F1B53"/>
    <w:rPr>
      <w:sz w:val="22"/>
      <w:szCs w:val="22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C2EA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C2E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\Documents\&#246;dp%20Briefpapier%20Wordvorlage%20Normalbrief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FF482-8132-4C8A-AF60-0874971B1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ödp Briefpapier Wordvorlage Normalbrief</Template>
  <TotalTime>0</TotalTime>
  <Pages>1</Pages>
  <Words>271</Words>
  <Characters>1712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Holdt</dc:creator>
  <cp:lastModifiedBy>Christian Holdt</cp:lastModifiedBy>
  <cp:revision>2</cp:revision>
  <cp:lastPrinted>2018-02-04T20:50:00Z</cp:lastPrinted>
  <dcterms:created xsi:type="dcterms:W3CDTF">2018-03-06T09:19:00Z</dcterms:created>
  <dcterms:modified xsi:type="dcterms:W3CDTF">2018-03-06T09:19:00Z</dcterms:modified>
</cp:coreProperties>
</file>